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D2" w:rsidRDefault="00335B8B">
      <w:r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0</wp:posOffset>
                </wp:positionV>
                <wp:extent cx="4809490" cy="23012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490" cy="230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E69" w:rsidRPr="00335B8B" w:rsidRDefault="00141BE2" w:rsidP="00425B2A">
                            <w:pPr>
                              <w:pStyle w:val="Drrad"/>
                              <w:rPr>
                                <w:sz w:val="3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-61178759"/>
                              </w:sdtPr>
                              <w:sdtEndPr>
                                <w:rPr>
                                  <w:sz w:val="36"/>
                                </w:rPr>
                              </w:sdtEndPr>
                              <w:sdtContent>
                                <w:r w:rsidR="005B3E8F" w:rsidRPr="00335B8B">
                                  <w:rPr>
                                    <w:color w:val="FFFFFF" w:themeColor="background1"/>
                                    <w:sz w:val="36"/>
                                  </w:rPr>
                                  <w:t>Du behövs!</w:t>
                                </w:r>
                              </w:sdtContent>
                            </w:sdt>
                          </w:p>
                          <w:p w:rsidR="000B17B6" w:rsidRPr="00335B8B" w:rsidRDefault="00141BE2" w:rsidP="003E3152">
                            <w:pPr>
                              <w:pStyle w:val="Rubrik1"/>
                              <w:rPr>
                                <w:rStyle w:val="RubrikvitChar"/>
                                <w:sz w:val="72"/>
                                <w:lang w:val="sv-FI"/>
                              </w:rPr>
                            </w:pPr>
                            <w:sdt>
                              <w:sdtPr>
                                <w:rPr>
                                  <w:rFonts w:ascii="Segoe UI" w:hAnsi="Segoe UI"/>
                                  <w:b/>
                                </w:rPr>
                                <w:id w:val="-170656664"/>
                                <w:lock w:val="sdtLocked"/>
                              </w:sdtPr>
                              <w:sdtEndPr>
                                <w:rPr>
                                  <w:rStyle w:val="RubrikvitChar"/>
                                  <w:sz w:val="72"/>
                                </w:rPr>
                              </w:sdtEndPr>
                              <w:sdtContent>
                                <w:r w:rsidR="00335B8B" w:rsidRPr="00335B8B">
                                  <w:rPr>
                                    <w:rStyle w:val="RubrikvitChar"/>
                                    <w:sz w:val="72"/>
                                    <w:lang w:val="sv-FI"/>
                                  </w:rPr>
                                  <w:t>F</w:t>
                                </w:r>
                                <w:r w:rsidR="00F20AA0" w:rsidRPr="00335B8B">
                                  <w:rPr>
                                    <w:rStyle w:val="RubrikvitChar"/>
                                    <w:sz w:val="72"/>
                                    <w:lang w:val="sv-FI"/>
                                  </w:rPr>
                                  <w:t>ör dig som önskar att bli frivillig...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95pt;margin-top:0;width:378.7pt;height:181.2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" filled="f" stroked="f">
                <v:textbox>
                  <w:txbxContent>
                    <w:p w:rsidR="00602E69" w:rsidRPr="00335B8B" w:rsidRDefault="00141BE2" w:rsidP="00425B2A">
                      <w:pPr>
                        <w:pStyle w:val="Drrad"/>
                        <w:rPr>
                          <w:sz w:val="36"/>
                        </w:rPr>
                      </w:pPr>
                      <w:sdt>
                        <w:sdtPr>
                          <w:rPr>
                            <w:color w:val="FFFFFF" w:themeColor="background1"/>
                          </w:rPr>
                          <w:id w:val="-61178759"/>
                        </w:sdtPr>
                        <w:sdtEndPr>
                          <w:rPr>
                            <w:sz w:val="36"/>
                          </w:rPr>
                        </w:sdtEndPr>
                        <w:sdtContent>
                          <w:r w:rsidR="005B3E8F" w:rsidRPr="00335B8B">
                            <w:rPr>
                              <w:color w:val="FFFFFF" w:themeColor="background1"/>
                              <w:sz w:val="36"/>
                            </w:rPr>
                            <w:t>Du behövs!</w:t>
                          </w:r>
                        </w:sdtContent>
                      </w:sdt>
                    </w:p>
                    <w:p w:rsidR="000B17B6" w:rsidRPr="00335B8B" w:rsidRDefault="00141BE2" w:rsidP="003E3152">
                      <w:pPr>
                        <w:pStyle w:val="Rubrik1"/>
                        <w:rPr>
                          <w:rStyle w:val="RubrikvitChar"/>
                          <w:sz w:val="72"/>
                          <w:lang w:val="sv-FI"/>
                        </w:rPr>
                      </w:pPr>
                      <w:sdt>
                        <w:sdtPr>
                          <w:rPr>
                            <w:rFonts w:ascii="Segoe UI" w:hAnsi="Segoe UI"/>
                            <w:b/>
                          </w:rPr>
                          <w:id w:val="-170656664"/>
                          <w:lock w:val="sdtLocked"/>
                        </w:sdtPr>
                        <w:sdtEndPr>
                          <w:rPr>
                            <w:rStyle w:val="RubrikvitChar"/>
                            <w:sz w:val="72"/>
                          </w:rPr>
                        </w:sdtEndPr>
                        <w:sdtContent>
                          <w:r w:rsidR="00335B8B" w:rsidRPr="00335B8B">
                            <w:rPr>
                              <w:rStyle w:val="RubrikvitChar"/>
                              <w:sz w:val="72"/>
                              <w:lang w:val="sv-FI"/>
                            </w:rPr>
                            <w:t>F</w:t>
                          </w:r>
                          <w:r w:rsidR="00F20AA0" w:rsidRPr="00335B8B">
                            <w:rPr>
                              <w:rStyle w:val="RubrikvitChar"/>
                              <w:sz w:val="72"/>
                              <w:lang w:val="sv-FI"/>
                            </w:rPr>
                            <w:t>ör dig som önskar att bli frivillig...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5B3E8F"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3886200</wp:posOffset>
                </wp:positionV>
                <wp:extent cx="4905375" cy="46196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461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AC2" w:rsidRPr="00031BAF" w:rsidRDefault="00031BAF" w:rsidP="005B3E8F">
                            <w:pPr>
                              <w:pStyle w:val="Brdtext1"/>
                              <w:spacing w:after="0" w:line="240" w:lineRule="auto"/>
                              <w:rPr>
                                <w:b/>
                                <w:lang w:val="sv-FI"/>
                              </w:rPr>
                            </w:pPr>
                            <w:r w:rsidRPr="006D66A0">
                              <w:rPr>
                                <w:b/>
                                <w:lang w:val="sv-FI"/>
                              </w:rPr>
                              <w:t>Frivillig inom Folkhälsan</w:t>
                            </w:r>
                            <w:r w:rsidR="005D62D8">
                              <w:rPr>
                                <w:b/>
                                <w:lang w:val="sv-FI"/>
                              </w:rPr>
                              <w:t>/ Heim</w:t>
                            </w:r>
                          </w:p>
                          <w:p w:rsidR="00335B8B" w:rsidRDefault="00F20AA0" w:rsidP="005B3E8F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lang w:val="sv-FI"/>
                              </w:rPr>
                            </w:pPr>
                            <w:r w:rsidRPr="00031BAF">
                              <w:rPr>
                                <w:sz w:val="24"/>
                                <w:lang w:val="sv-FI"/>
                              </w:rPr>
                              <w:t>Vi på Folkhälsan och Heim vill önska dig välkommen på en träff för at</w:t>
                            </w:r>
                            <w:r w:rsidR="00335B8B">
                              <w:rPr>
                                <w:sz w:val="24"/>
                                <w:lang w:val="sv-FI"/>
                              </w:rPr>
                              <w:t>t inspireras av varandra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 xml:space="preserve"> och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 xml:space="preserve"> kanske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 xml:space="preserve"> hitta</w:t>
                            </w:r>
                            <w:r w:rsidR="00335B8B">
                              <w:rPr>
                                <w:sz w:val="24"/>
                                <w:lang w:val="sv-FI"/>
                              </w:rPr>
                              <w:t xml:space="preserve"> 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 xml:space="preserve">ett 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>uppdrag som</w:t>
                            </w:r>
                            <w:r w:rsidR="00335B8B">
                              <w:rPr>
                                <w:sz w:val="24"/>
                                <w:lang w:val="sv-FI"/>
                              </w:rPr>
                              <w:t xml:space="preserve"> ger oss glädje i vår vardag medan det tillika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 xml:space="preserve"> gynnar våra seniorer</w:t>
                            </w:r>
                            <w:r w:rsidR="00E1672F">
                              <w:rPr>
                                <w:sz w:val="24"/>
                                <w:lang w:val="sv-FI"/>
                              </w:rPr>
                              <w:t>.</w:t>
                            </w:r>
                            <w:r w:rsidR="00335B8B">
                              <w:rPr>
                                <w:sz w:val="24"/>
                                <w:lang w:val="sv-FI"/>
                              </w:rPr>
                              <w:t xml:space="preserve"> </w:t>
                            </w:r>
                          </w:p>
                          <w:p w:rsidR="00F20AA0" w:rsidRPr="00031BAF" w:rsidRDefault="00F20AA0" w:rsidP="005B3E8F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lang w:val="sv-FI"/>
                              </w:rPr>
                            </w:pPr>
                          </w:p>
                          <w:p w:rsidR="00E1672F" w:rsidRDefault="00F20AA0" w:rsidP="005B3E8F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lang w:val="sv-FI"/>
                              </w:rPr>
                            </w:pPr>
                            <w:r w:rsidRPr="00031BAF">
                              <w:rPr>
                                <w:sz w:val="24"/>
                                <w:lang w:val="sv-FI"/>
                              </w:rPr>
                              <w:t xml:space="preserve">Ta gärna med 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>en vän som du kan tänka dig att kunde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 xml:space="preserve"> vara intres</w:t>
                            </w:r>
                            <w:r w:rsidR="00031BAF">
                              <w:rPr>
                                <w:sz w:val="24"/>
                                <w:lang w:val="sv-FI"/>
                              </w:rPr>
                              <w:t>serad av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 xml:space="preserve"> ett</w:t>
                            </w:r>
                            <w:r w:rsidR="00031BAF">
                              <w:rPr>
                                <w:sz w:val="24"/>
                                <w:lang w:val="sv-FI"/>
                              </w:rPr>
                              <w:t xml:space="preserve"> frivilliguppdrag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 xml:space="preserve"> som ger </w:t>
                            </w:r>
                            <w:r w:rsidR="00335B8B">
                              <w:rPr>
                                <w:sz w:val="24"/>
                                <w:lang w:val="sv-FI"/>
                              </w:rPr>
                              <w:t xml:space="preserve">en verklig 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>guldkant i vardagen</w:t>
                            </w:r>
                            <w:r w:rsidR="00031BAF" w:rsidRPr="00031BAF">
                              <w:rPr>
                                <w:sz w:val="24"/>
                                <w:lang w:val="sv-FI"/>
                              </w:rPr>
                              <w:t xml:space="preserve">. </w:t>
                            </w:r>
                          </w:p>
                          <w:p w:rsidR="00E1672F" w:rsidRDefault="00E1672F" w:rsidP="005B3E8F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lang w:val="sv-FI"/>
                              </w:rPr>
                            </w:pPr>
                          </w:p>
                          <w:p w:rsidR="00031BAF" w:rsidRPr="00031BAF" w:rsidRDefault="00031BAF" w:rsidP="005B3E8F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lang w:val="sv-FI"/>
                              </w:rPr>
                            </w:pPr>
                            <w:r w:rsidRPr="00E1672F">
                              <w:rPr>
                                <w:b/>
                                <w:sz w:val="24"/>
                                <w:lang w:val="sv-FI"/>
                              </w:rPr>
                              <w:t>Pia Nabb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 xml:space="preserve"> </w:t>
                            </w:r>
                            <w:r w:rsidR="005D62D8">
                              <w:rPr>
                                <w:sz w:val="24"/>
                                <w:lang w:val="sv-FI"/>
                              </w:rPr>
                              <w:t xml:space="preserve">och </w:t>
                            </w:r>
                            <w:r w:rsidR="00372AC2">
                              <w:rPr>
                                <w:b/>
                                <w:sz w:val="24"/>
                                <w:lang w:val="sv-FI"/>
                              </w:rPr>
                              <w:t>Marika Kje</w:t>
                            </w:r>
                            <w:r w:rsidR="005D62D8" w:rsidRPr="005D62D8">
                              <w:rPr>
                                <w:b/>
                                <w:sz w:val="24"/>
                                <w:lang w:val="sv-FI"/>
                              </w:rPr>
                              <w:t xml:space="preserve">llman </w:t>
                            </w:r>
                            <w:r w:rsidRPr="00031BAF">
                              <w:rPr>
                                <w:sz w:val="24"/>
                                <w:lang w:val="sv-FI"/>
                              </w:rPr>
                              <w:t>berättar om vad det betyder att vara frivillig</w:t>
                            </w:r>
                            <w:r w:rsidR="002E5A2C">
                              <w:rPr>
                                <w:sz w:val="24"/>
                                <w:lang w:val="sv-FI"/>
                              </w:rPr>
                              <w:t xml:space="preserve"> inom Folkhälsan</w:t>
                            </w:r>
                            <w:r w:rsidR="005D62D8">
                              <w:rPr>
                                <w:sz w:val="24"/>
                                <w:lang w:val="sv-FI"/>
                              </w:rPr>
                              <w:t xml:space="preserve"> och Heim</w:t>
                            </w:r>
                            <w:r w:rsidR="002E5A2C">
                              <w:rPr>
                                <w:sz w:val="24"/>
                                <w:lang w:val="sv-FI"/>
                              </w:rPr>
                              <w:t xml:space="preserve">. 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 xml:space="preserve">Vi tar väl hand om våra volontärer. </w:t>
                            </w:r>
                            <w:r w:rsidR="002E5A2C">
                              <w:rPr>
                                <w:sz w:val="24"/>
                                <w:lang w:val="sv-FI"/>
                              </w:rPr>
                              <w:t xml:space="preserve">Kvällen </w:t>
                            </w:r>
                            <w:r w:rsidR="00372AC2">
                              <w:rPr>
                                <w:sz w:val="24"/>
                                <w:lang w:val="sv-FI"/>
                              </w:rPr>
                              <w:t>för</w:t>
                            </w:r>
                            <w:r w:rsidR="002E5A2C">
                              <w:rPr>
                                <w:sz w:val="24"/>
                                <w:lang w:val="sv-FI"/>
                              </w:rPr>
                              <w:t>binder dig inte till uppd</w:t>
                            </w:r>
                            <w:r w:rsidR="005D62D8">
                              <w:rPr>
                                <w:sz w:val="24"/>
                                <w:lang w:val="sv-FI"/>
                              </w:rPr>
                              <w:t>r</w:t>
                            </w:r>
                            <w:r w:rsidR="002E5A2C">
                              <w:rPr>
                                <w:sz w:val="24"/>
                                <w:lang w:val="sv-FI"/>
                              </w:rPr>
                              <w:t>ag!</w:t>
                            </w:r>
                          </w:p>
                          <w:p w:rsidR="005B3E8F" w:rsidRPr="006D66A0" w:rsidRDefault="005B3E8F" w:rsidP="005B3E8F">
                            <w:pPr>
                              <w:pStyle w:val="Brdtext1"/>
                              <w:spacing w:after="0" w:line="240" w:lineRule="auto"/>
                              <w:rPr>
                                <w:b/>
                                <w:lang w:val="sv-FI"/>
                              </w:rPr>
                            </w:pPr>
                          </w:p>
                          <w:p w:rsidR="00E25A1B" w:rsidRDefault="005D62D8" w:rsidP="00F20AA0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szCs w:val="24"/>
                                <w:lang w:val="sv-FI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FI"/>
                              </w:rPr>
                              <w:t>A</w:t>
                            </w:r>
                            <w:r w:rsidR="005B3E8F" w:rsidRPr="005B3E8F">
                              <w:rPr>
                                <w:sz w:val="24"/>
                                <w:szCs w:val="24"/>
                                <w:lang w:val="sv-FI"/>
                              </w:rPr>
                              <w:t>lla nya frivilliga</w:t>
                            </w:r>
                            <w:r>
                              <w:rPr>
                                <w:sz w:val="24"/>
                                <w:szCs w:val="24"/>
                                <w:lang w:val="sv-FI"/>
                              </w:rPr>
                              <w:t xml:space="preserve"> introduceras i sina uppgifter och får </w:t>
                            </w:r>
                            <w:r w:rsidR="00372AC2">
                              <w:rPr>
                                <w:sz w:val="24"/>
                                <w:szCs w:val="24"/>
                                <w:lang w:val="sv-FI"/>
                              </w:rPr>
                              <w:t xml:space="preserve">en </w:t>
                            </w:r>
                            <w:r w:rsidR="00D13F8D">
                              <w:rPr>
                                <w:sz w:val="24"/>
                                <w:szCs w:val="24"/>
                                <w:lang w:val="sv-FI"/>
                              </w:rPr>
                              <w:t>utnämnd k</w:t>
                            </w:r>
                            <w:bookmarkStart w:id="0" w:name="_GoBack"/>
                            <w:bookmarkEnd w:id="0"/>
                            <w:r w:rsidR="00D13F8D">
                              <w:rPr>
                                <w:sz w:val="24"/>
                                <w:szCs w:val="24"/>
                                <w:lang w:val="sv-FI"/>
                              </w:rPr>
                              <w:t>ontakt</w:t>
                            </w:r>
                            <w:r>
                              <w:rPr>
                                <w:sz w:val="24"/>
                                <w:szCs w:val="24"/>
                                <w:lang w:val="sv-FI"/>
                              </w:rPr>
                              <w:t>person.</w:t>
                            </w:r>
                            <w:r w:rsidR="00E25A1B">
                              <w:rPr>
                                <w:sz w:val="24"/>
                                <w:szCs w:val="24"/>
                                <w:lang w:val="sv-FI"/>
                              </w:rPr>
                              <w:t xml:space="preserve"> </w:t>
                            </w:r>
                            <w:r w:rsidR="005B3E8F">
                              <w:rPr>
                                <w:sz w:val="24"/>
                                <w:szCs w:val="24"/>
                                <w:lang w:val="sv-FI"/>
                              </w:rPr>
                              <w:t xml:space="preserve">Som frivillig avger Du </w:t>
                            </w:r>
                            <w:r w:rsidR="00E1672F">
                              <w:rPr>
                                <w:sz w:val="24"/>
                                <w:szCs w:val="24"/>
                                <w:lang w:val="sv-FI"/>
                              </w:rPr>
                              <w:t>ett tystnadslöfte</w:t>
                            </w:r>
                            <w:r w:rsidR="005B3E8F">
                              <w:rPr>
                                <w:sz w:val="24"/>
                                <w:szCs w:val="24"/>
                                <w:lang w:val="sv-FI"/>
                              </w:rPr>
                              <w:t xml:space="preserve">. </w:t>
                            </w:r>
                          </w:p>
                          <w:p w:rsidR="00335B8B" w:rsidRDefault="00335B8B" w:rsidP="00F20AA0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szCs w:val="24"/>
                                <w:lang w:val="sv-FI"/>
                              </w:rPr>
                            </w:pPr>
                          </w:p>
                          <w:p w:rsidR="00335B8B" w:rsidRDefault="00335B8B" w:rsidP="00F20AA0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szCs w:val="24"/>
                                <w:lang w:val="sv-FI"/>
                              </w:rPr>
                            </w:pPr>
                            <w:r w:rsidRPr="00335B8B">
                              <w:rPr>
                                <w:sz w:val="24"/>
                                <w:szCs w:val="24"/>
                                <w:lang w:val="sv-FI"/>
                              </w:rPr>
                              <w:t>Vi bjuder på kaffe och dopp.</w:t>
                            </w:r>
                          </w:p>
                          <w:p w:rsidR="00F20AA0" w:rsidRPr="00372AC2" w:rsidRDefault="005B3E8F" w:rsidP="00F20AA0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v-FI"/>
                              </w:rPr>
                              <w:br/>
                            </w:r>
                            <w:r w:rsidR="00335B8B">
                              <w:rPr>
                                <w:b/>
                                <w:szCs w:val="24"/>
                                <w:lang w:val="sv-SE"/>
                              </w:rPr>
                              <w:t>Må. 7.3 kl. 13</w:t>
                            </w:r>
                            <w:r w:rsidR="00031BAF" w:rsidRPr="00372AC2">
                              <w:rPr>
                                <w:b/>
                                <w:szCs w:val="24"/>
                                <w:lang w:val="sv-SE"/>
                              </w:rPr>
                              <w:t>.00 på Emeliehemmet, Blåa rummet</w:t>
                            </w:r>
                          </w:p>
                          <w:p w:rsidR="00031BAF" w:rsidRPr="00372AC2" w:rsidRDefault="00031BAF" w:rsidP="00F20AA0">
                            <w:pPr>
                              <w:pStyle w:val="Brdtext1"/>
                              <w:spacing w:after="0" w:line="240" w:lineRule="auto"/>
                              <w:rPr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:rsidR="005D62D8" w:rsidRDefault="00031BAF" w:rsidP="005D62D8">
                            <w:pPr>
                              <w:pStyle w:val="Brdtext1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4"/>
                                <w:lang w:val="sv-FI"/>
                              </w:rPr>
                            </w:pPr>
                            <w:r w:rsidRPr="005D62D8">
                              <w:rPr>
                                <w:sz w:val="22"/>
                                <w:szCs w:val="24"/>
                                <w:lang w:val="sv-FI"/>
                              </w:rPr>
                              <w:t>Meddela eventuella allergier/ dieter</w:t>
                            </w:r>
                            <w:r w:rsidR="00E1672F" w:rsidRPr="005D62D8">
                              <w:rPr>
                                <w:sz w:val="22"/>
                                <w:szCs w:val="24"/>
                                <w:lang w:val="sv-FI"/>
                              </w:rPr>
                              <w:t xml:space="preserve"> vid anmälningen</w:t>
                            </w:r>
                            <w:r w:rsidRPr="005D62D8">
                              <w:rPr>
                                <w:sz w:val="22"/>
                                <w:szCs w:val="24"/>
                                <w:lang w:val="sv-FI"/>
                              </w:rPr>
                              <w:t>.</w:t>
                            </w:r>
                          </w:p>
                          <w:p w:rsidR="00031BAF" w:rsidRPr="005D62D8" w:rsidRDefault="00031BAF" w:rsidP="005D62D8">
                            <w:pPr>
                              <w:pStyle w:val="Brdtext1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4"/>
                                <w:lang w:val="sv-FI"/>
                              </w:rPr>
                            </w:pPr>
                            <w:r w:rsidRPr="005D62D8">
                              <w:rPr>
                                <w:sz w:val="22"/>
                                <w:szCs w:val="24"/>
                                <w:lang w:val="sv-FI"/>
                              </w:rPr>
                              <w:t xml:space="preserve"> Anmäl dig senast </w:t>
                            </w:r>
                            <w:r w:rsidR="00335B8B">
                              <w:rPr>
                                <w:sz w:val="22"/>
                                <w:szCs w:val="24"/>
                                <w:lang w:val="sv-FI"/>
                              </w:rPr>
                              <w:t>ons. 2.3-22</w:t>
                            </w:r>
                          </w:p>
                          <w:p w:rsidR="004E64C5" w:rsidRPr="005B3E8F" w:rsidRDefault="004E64C5" w:rsidP="005B3E8F">
                            <w:pPr>
                              <w:pStyle w:val="Brdtextboldad"/>
                              <w:spacing w:line="240" w:lineRule="auto"/>
                              <w:rPr>
                                <w:rFonts w:ascii="Segoe UI" w:hAnsi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5.05pt;margin-top:306pt;width:386.25pt;height:363.75pt;z-index:25166233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" filled="f" stroked="f">
                <v:textbox>
                  <w:txbxContent>
                    <w:p w:rsidR="00372AC2" w:rsidRPr="00031BAF" w:rsidRDefault="00031BAF" w:rsidP="005B3E8F">
                      <w:pPr>
                        <w:pStyle w:val="Brdtext1"/>
                        <w:spacing w:after="0" w:line="240" w:lineRule="auto"/>
                        <w:rPr>
                          <w:b/>
                          <w:lang w:val="sv-FI"/>
                        </w:rPr>
                      </w:pPr>
                      <w:r w:rsidRPr="006D66A0">
                        <w:rPr>
                          <w:b/>
                          <w:lang w:val="sv-FI"/>
                        </w:rPr>
                        <w:t>Frivillig inom Folkhälsan</w:t>
                      </w:r>
                      <w:r w:rsidR="005D62D8">
                        <w:rPr>
                          <w:b/>
                          <w:lang w:val="sv-FI"/>
                        </w:rPr>
                        <w:t>/ Heim</w:t>
                      </w:r>
                    </w:p>
                    <w:p w:rsidR="00335B8B" w:rsidRDefault="00F20AA0" w:rsidP="005B3E8F">
                      <w:pPr>
                        <w:pStyle w:val="Brdtext1"/>
                        <w:spacing w:after="0" w:line="240" w:lineRule="auto"/>
                        <w:rPr>
                          <w:sz w:val="24"/>
                          <w:lang w:val="sv-FI"/>
                        </w:rPr>
                      </w:pPr>
                      <w:r w:rsidRPr="00031BAF">
                        <w:rPr>
                          <w:sz w:val="24"/>
                          <w:lang w:val="sv-FI"/>
                        </w:rPr>
                        <w:t>Vi på Folkhälsan och Heim vill önska dig välkommen på en träff för at</w:t>
                      </w:r>
                      <w:r w:rsidR="00335B8B">
                        <w:rPr>
                          <w:sz w:val="24"/>
                          <w:lang w:val="sv-FI"/>
                        </w:rPr>
                        <w:t>t inspireras av varandra</w:t>
                      </w:r>
                      <w:r w:rsidRPr="00031BAF">
                        <w:rPr>
                          <w:sz w:val="24"/>
                          <w:lang w:val="sv-FI"/>
                        </w:rPr>
                        <w:t xml:space="preserve"> och</w:t>
                      </w:r>
                      <w:r w:rsidR="00372AC2">
                        <w:rPr>
                          <w:sz w:val="24"/>
                          <w:lang w:val="sv-FI"/>
                        </w:rPr>
                        <w:t xml:space="preserve"> kanske</w:t>
                      </w:r>
                      <w:r w:rsidRPr="00031BAF">
                        <w:rPr>
                          <w:sz w:val="24"/>
                          <w:lang w:val="sv-FI"/>
                        </w:rPr>
                        <w:t xml:space="preserve"> hitta</w:t>
                      </w:r>
                      <w:r w:rsidR="00335B8B">
                        <w:rPr>
                          <w:sz w:val="24"/>
                          <w:lang w:val="sv-FI"/>
                        </w:rPr>
                        <w:t xml:space="preserve"> </w:t>
                      </w:r>
                      <w:r w:rsidR="00372AC2">
                        <w:rPr>
                          <w:sz w:val="24"/>
                          <w:lang w:val="sv-FI"/>
                        </w:rPr>
                        <w:t xml:space="preserve">ett </w:t>
                      </w:r>
                      <w:r w:rsidRPr="00031BAF">
                        <w:rPr>
                          <w:sz w:val="24"/>
                          <w:lang w:val="sv-FI"/>
                        </w:rPr>
                        <w:t>uppdrag som</w:t>
                      </w:r>
                      <w:r w:rsidR="00335B8B">
                        <w:rPr>
                          <w:sz w:val="24"/>
                          <w:lang w:val="sv-FI"/>
                        </w:rPr>
                        <w:t xml:space="preserve"> ger oss glädje i vår vardag medan det tillika</w:t>
                      </w:r>
                      <w:r w:rsidRPr="00031BAF">
                        <w:rPr>
                          <w:sz w:val="24"/>
                          <w:lang w:val="sv-FI"/>
                        </w:rPr>
                        <w:t xml:space="preserve"> gynnar våra seniorer</w:t>
                      </w:r>
                      <w:r w:rsidR="00E1672F">
                        <w:rPr>
                          <w:sz w:val="24"/>
                          <w:lang w:val="sv-FI"/>
                        </w:rPr>
                        <w:t>.</w:t>
                      </w:r>
                      <w:r w:rsidR="00335B8B">
                        <w:rPr>
                          <w:sz w:val="24"/>
                          <w:lang w:val="sv-FI"/>
                        </w:rPr>
                        <w:t xml:space="preserve"> </w:t>
                      </w:r>
                    </w:p>
                    <w:p w:rsidR="00F20AA0" w:rsidRPr="00031BAF" w:rsidRDefault="00F20AA0" w:rsidP="005B3E8F">
                      <w:pPr>
                        <w:pStyle w:val="Brdtext1"/>
                        <w:spacing w:after="0" w:line="240" w:lineRule="auto"/>
                        <w:rPr>
                          <w:sz w:val="24"/>
                          <w:lang w:val="sv-FI"/>
                        </w:rPr>
                      </w:pPr>
                    </w:p>
                    <w:p w:rsidR="00E1672F" w:rsidRDefault="00F20AA0" w:rsidP="005B3E8F">
                      <w:pPr>
                        <w:pStyle w:val="Brdtext1"/>
                        <w:spacing w:after="0" w:line="240" w:lineRule="auto"/>
                        <w:rPr>
                          <w:sz w:val="24"/>
                          <w:lang w:val="sv-FI"/>
                        </w:rPr>
                      </w:pPr>
                      <w:r w:rsidRPr="00031BAF">
                        <w:rPr>
                          <w:sz w:val="24"/>
                          <w:lang w:val="sv-FI"/>
                        </w:rPr>
                        <w:t xml:space="preserve">Ta gärna med </w:t>
                      </w:r>
                      <w:r w:rsidR="00372AC2">
                        <w:rPr>
                          <w:sz w:val="24"/>
                          <w:lang w:val="sv-FI"/>
                        </w:rPr>
                        <w:t>en vän som du kan tänka dig att kunde</w:t>
                      </w:r>
                      <w:r w:rsidRPr="00031BAF">
                        <w:rPr>
                          <w:sz w:val="24"/>
                          <w:lang w:val="sv-FI"/>
                        </w:rPr>
                        <w:t xml:space="preserve"> vara intres</w:t>
                      </w:r>
                      <w:r w:rsidR="00031BAF">
                        <w:rPr>
                          <w:sz w:val="24"/>
                          <w:lang w:val="sv-FI"/>
                        </w:rPr>
                        <w:t>serad av</w:t>
                      </w:r>
                      <w:r w:rsidR="00372AC2">
                        <w:rPr>
                          <w:sz w:val="24"/>
                          <w:lang w:val="sv-FI"/>
                        </w:rPr>
                        <w:t xml:space="preserve"> ett</w:t>
                      </w:r>
                      <w:r w:rsidR="00031BAF">
                        <w:rPr>
                          <w:sz w:val="24"/>
                          <w:lang w:val="sv-FI"/>
                        </w:rPr>
                        <w:t xml:space="preserve"> frivilliguppdrag</w:t>
                      </w:r>
                      <w:r w:rsidR="00372AC2">
                        <w:rPr>
                          <w:sz w:val="24"/>
                          <w:lang w:val="sv-FI"/>
                        </w:rPr>
                        <w:t xml:space="preserve"> som ger </w:t>
                      </w:r>
                      <w:r w:rsidR="00335B8B">
                        <w:rPr>
                          <w:sz w:val="24"/>
                          <w:lang w:val="sv-FI"/>
                        </w:rPr>
                        <w:t xml:space="preserve">en verklig </w:t>
                      </w:r>
                      <w:r w:rsidR="00372AC2">
                        <w:rPr>
                          <w:sz w:val="24"/>
                          <w:lang w:val="sv-FI"/>
                        </w:rPr>
                        <w:t>guldkant i vardagen</w:t>
                      </w:r>
                      <w:r w:rsidR="00031BAF" w:rsidRPr="00031BAF">
                        <w:rPr>
                          <w:sz w:val="24"/>
                          <w:lang w:val="sv-FI"/>
                        </w:rPr>
                        <w:t xml:space="preserve">. </w:t>
                      </w:r>
                    </w:p>
                    <w:p w:rsidR="00E1672F" w:rsidRDefault="00E1672F" w:rsidP="005B3E8F">
                      <w:pPr>
                        <w:pStyle w:val="Brdtext1"/>
                        <w:spacing w:after="0" w:line="240" w:lineRule="auto"/>
                        <w:rPr>
                          <w:sz w:val="24"/>
                          <w:lang w:val="sv-FI"/>
                        </w:rPr>
                      </w:pPr>
                    </w:p>
                    <w:p w:rsidR="00031BAF" w:rsidRPr="00031BAF" w:rsidRDefault="00031BAF" w:rsidP="005B3E8F">
                      <w:pPr>
                        <w:pStyle w:val="Brdtext1"/>
                        <w:spacing w:after="0" w:line="240" w:lineRule="auto"/>
                        <w:rPr>
                          <w:sz w:val="24"/>
                          <w:lang w:val="sv-FI"/>
                        </w:rPr>
                      </w:pPr>
                      <w:r w:rsidRPr="00E1672F">
                        <w:rPr>
                          <w:b/>
                          <w:sz w:val="24"/>
                          <w:lang w:val="sv-FI"/>
                        </w:rPr>
                        <w:t>Pia Nabb</w:t>
                      </w:r>
                      <w:r w:rsidRPr="00031BAF">
                        <w:rPr>
                          <w:sz w:val="24"/>
                          <w:lang w:val="sv-FI"/>
                        </w:rPr>
                        <w:t xml:space="preserve"> </w:t>
                      </w:r>
                      <w:r w:rsidR="005D62D8">
                        <w:rPr>
                          <w:sz w:val="24"/>
                          <w:lang w:val="sv-FI"/>
                        </w:rPr>
                        <w:t xml:space="preserve">och </w:t>
                      </w:r>
                      <w:r w:rsidR="00372AC2">
                        <w:rPr>
                          <w:b/>
                          <w:sz w:val="24"/>
                          <w:lang w:val="sv-FI"/>
                        </w:rPr>
                        <w:t>Marika Kje</w:t>
                      </w:r>
                      <w:r w:rsidR="005D62D8" w:rsidRPr="005D62D8">
                        <w:rPr>
                          <w:b/>
                          <w:sz w:val="24"/>
                          <w:lang w:val="sv-FI"/>
                        </w:rPr>
                        <w:t xml:space="preserve">llman </w:t>
                      </w:r>
                      <w:r w:rsidRPr="00031BAF">
                        <w:rPr>
                          <w:sz w:val="24"/>
                          <w:lang w:val="sv-FI"/>
                        </w:rPr>
                        <w:t>berättar om vad det betyder att vara frivillig</w:t>
                      </w:r>
                      <w:r w:rsidR="002E5A2C">
                        <w:rPr>
                          <w:sz w:val="24"/>
                          <w:lang w:val="sv-FI"/>
                        </w:rPr>
                        <w:t xml:space="preserve"> inom Folkhälsan</w:t>
                      </w:r>
                      <w:r w:rsidR="005D62D8">
                        <w:rPr>
                          <w:sz w:val="24"/>
                          <w:lang w:val="sv-FI"/>
                        </w:rPr>
                        <w:t xml:space="preserve"> och Heim</w:t>
                      </w:r>
                      <w:r w:rsidR="002E5A2C">
                        <w:rPr>
                          <w:sz w:val="24"/>
                          <w:lang w:val="sv-FI"/>
                        </w:rPr>
                        <w:t xml:space="preserve">. </w:t>
                      </w:r>
                      <w:r w:rsidR="00372AC2">
                        <w:rPr>
                          <w:sz w:val="24"/>
                          <w:lang w:val="sv-FI"/>
                        </w:rPr>
                        <w:t xml:space="preserve">Vi tar väl hand om våra volontärer. </w:t>
                      </w:r>
                      <w:r w:rsidR="002E5A2C">
                        <w:rPr>
                          <w:sz w:val="24"/>
                          <w:lang w:val="sv-FI"/>
                        </w:rPr>
                        <w:t xml:space="preserve">Kvällen </w:t>
                      </w:r>
                      <w:r w:rsidR="00372AC2">
                        <w:rPr>
                          <w:sz w:val="24"/>
                          <w:lang w:val="sv-FI"/>
                        </w:rPr>
                        <w:t>för</w:t>
                      </w:r>
                      <w:r w:rsidR="002E5A2C">
                        <w:rPr>
                          <w:sz w:val="24"/>
                          <w:lang w:val="sv-FI"/>
                        </w:rPr>
                        <w:t>binder dig inte till uppd</w:t>
                      </w:r>
                      <w:r w:rsidR="005D62D8">
                        <w:rPr>
                          <w:sz w:val="24"/>
                          <w:lang w:val="sv-FI"/>
                        </w:rPr>
                        <w:t>r</w:t>
                      </w:r>
                      <w:r w:rsidR="002E5A2C">
                        <w:rPr>
                          <w:sz w:val="24"/>
                          <w:lang w:val="sv-FI"/>
                        </w:rPr>
                        <w:t>ag!</w:t>
                      </w:r>
                    </w:p>
                    <w:p w:rsidR="005B3E8F" w:rsidRPr="006D66A0" w:rsidRDefault="005B3E8F" w:rsidP="005B3E8F">
                      <w:pPr>
                        <w:pStyle w:val="Brdtext1"/>
                        <w:spacing w:after="0" w:line="240" w:lineRule="auto"/>
                        <w:rPr>
                          <w:b/>
                          <w:lang w:val="sv-FI"/>
                        </w:rPr>
                      </w:pPr>
                    </w:p>
                    <w:p w:rsidR="00E25A1B" w:rsidRDefault="005D62D8" w:rsidP="00F20AA0">
                      <w:pPr>
                        <w:pStyle w:val="Brdtext1"/>
                        <w:spacing w:after="0" w:line="240" w:lineRule="auto"/>
                        <w:rPr>
                          <w:sz w:val="24"/>
                          <w:szCs w:val="24"/>
                          <w:lang w:val="sv-FI"/>
                        </w:rPr>
                      </w:pPr>
                      <w:r>
                        <w:rPr>
                          <w:sz w:val="24"/>
                          <w:szCs w:val="24"/>
                          <w:lang w:val="sv-FI"/>
                        </w:rPr>
                        <w:t>A</w:t>
                      </w:r>
                      <w:r w:rsidR="005B3E8F" w:rsidRPr="005B3E8F">
                        <w:rPr>
                          <w:sz w:val="24"/>
                          <w:szCs w:val="24"/>
                          <w:lang w:val="sv-FI"/>
                        </w:rPr>
                        <w:t>lla nya frivilliga</w:t>
                      </w:r>
                      <w:r>
                        <w:rPr>
                          <w:sz w:val="24"/>
                          <w:szCs w:val="24"/>
                          <w:lang w:val="sv-FI"/>
                        </w:rPr>
                        <w:t xml:space="preserve"> introduceras i sina uppgifter och får </w:t>
                      </w:r>
                      <w:r w:rsidR="00372AC2">
                        <w:rPr>
                          <w:sz w:val="24"/>
                          <w:szCs w:val="24"/>
                          <w:lang w:val="sv-FI"/>
                        </w:rPr>
                        <w:t xml:space="preserve">en </w:t>
                      </w:r>
                      <w:r w:rsidR="00D13F8D">
                        <w:rPr>
                          <w:sz w:val="24"/>
                          <w:szCs w:val="24"/>
                          <w:lang w:val="sv-FI"/>
                        </w:rPr>
                        <w:t>utnämnd k</w:t>
                      </w:r>
                      <w:bookmarkStart w:id="1" w:name="_GoBack"/>
                      <w:bookmarkEnd w:id="1"/>
                      <w:r w:rsidR="00D13F8D">
                        <w:rPr>
                          <w:sz w:val="24"/>
                          <w:szCs w:val="24"/>
                          <w:lang w:val="sv-FI"/>
                        </w:rPr>
                        <w:t>ontakt</w:t>
                      </w:r>
                      <w:r>
                        <w:rPr>
                          <w:sz w:val="24"/>
                          <w:szCs w:val="24"/>
                          <w:lang w:val="sv-FI"/>
                        </w:rPr>
                        <w:t>person.</w:t>
                      </w:r>
                      <w:r w:rsidR="00E25A1B">
                        <w:rPr>
                          <w:sz w:val="24"/>
                          <w:szCs w:val="24"/>
                          <w:lang w:val="sv-FI"/>
                        </w:rPr>
                        <w:t xml:space="preserve"> </w:t>
                      </w:r>
                      <w:r w:rsidR="005B3E8F">
                        <w:rPr>
                          <w:sz w:val="24"/>
                          <w:szCs w:val="24"/>
                          <w:lang w:val="sv-FI"/>
                        </w:rPr>
                        <w:t xml:space="preserve">Som frivillig avger Du </w:t>
                      </w:r>
                      <w:r w:rsidR="00E1672F">
                        <w:rPr>
                          <w:sz w:val="24"/>
                          <w:szCs w:val="24"/>
                          <w:lang w:val="sv-FI"/>
                        </w:rPr>
                        <w:t>ett tystnadslöfte</w:t>
                      </w:r>
                      <w:r w:rsidR="005B3E8F">
                        <w:rPr>
                          <w:sz w:val="24"/>
                          <w:szCs w:val="24"/>
                          <w:lang w:val="sv-FI"/>
                        </w:rPr>
                        <w:t xml:space="preserve">. </w:t>
                      </w:r>
                    </w:p>
                    <w:p w:rsidR="00335B8B" w:rsidRDefault="00335B8B" w:rsidP="00F20AA0">
                      <w:pPr>
                        <w:pStyle w:val="Brdtext1"/>
                        <w:spacing w:after="0" w:line="240" w:lineRule="auto"/>
                        <w:rPr>
                          <w:sz w:val="24"/>
                          <w:szCs w:val="24"/>
                          <w:lang w:val="sv-FI"/>
                        </w:rPr>
                      </w:pPr>
                    </w:p>
                    <w:p w:rsidR="00335B8B" w:rsidRDefault="00335B8B" w:rsidP="00F20AA0">
                      <w:pPr>
                        <w:pStyle w:val="Brdtext1"/>
                        <w:spacing w:after="0" w:line="240" w:lineRule="auto"/>
                        <w:rPr>
                          <w:sz w:val="24"/>
                          <w:szCs w:val="24"/>
                          <w:lang w:val="sv-FI"/>
                        </w:rPr>
                      </w:pPr>
                      <w:r w:rsidRPr="00335B8B">
                        <w:rPr>
                          <w:sz w:val="24"/>
                          <w:szCs w:val="24"/>
                          <w:lang w:val="sv-FI"/>
                        </w:rPr>
                        <w:t>Vi bjuder på kaffe och dopp.</w:t>
                      </w:r>
                    </w:p>
                    <w:p w:rsidR="00F20AA0" w:rsidRPr="00372AC2" w:rsidRDefault="005B3E8F" w:rsidP="00F20AA0">
                      <w:pPr>
                        <w:pStyle w:val="Brdtext1"/>
                        <w:spacing w:after="0" w:line="240" w:lineRule="auto"/>
                        <w:rPr>
                          <w:sz w:val="24"/>
                          <w:szCs w:val="24"/>
                          <w:lang w:val="sv-SE"/>
                        </w:rPr>
                      </w:pPr>
                      <w:r>
                        <w:rPr>
                          <w:sz w:val="24"/>
                          <w:szCs w:val="24"/>
                          <w:lang w:val="sv-FI"/>
                        </w:rPr>
                        <w:br/>
                      </w:r>
                      <w:r w:rsidR="00335B8B">
                        <w:rPr>
                          <w:b/>
                          <w:szCs w:val="24"/>
                          <w:lang w:val="sv-SE"/>
                        </w:rPr>
                        <w:t>Må. 7.3 kl. 13</w:t>
                      </w:r>
                      <w:r w:rsidR="00031BAF" w:rsidRPr="00372AC2">
                        <w:rPr>
                          <w:b/>
                          <w:szCs w:val="24"/>
                          <w:lang w:val="sv-SE"/>
                        </w:rPr>
                        <w:t>.00 på Emeliehemmet, Blåa rummet</w:t>
                      </w:r>
                    </w:p>
                    <w:p w:rsidR="00031BAF" w:rsidRPr="00372AC2" w:rsidRDefault="00031BAF" w:rsidP="00F20AA0">
                      <w:pPr>
                        <w:pStyle w:val="Brdtext1"/>
                        <w:spacing w:after="0" w:line="240" w:lineRule="auto"/>
                        <w:rPr>
                          <w:sz w:val="24"/>
                          <w:szCs w:val="24"/>
                          <w:lang w:val="sv-SE"/>
                        </w:rPr>
                      </w:pPr>
                    </w:p>
                    <w:p w:rsidR="005D62D8" w:rsidRDefault="00031BAF" w:rsidP="005D62D8">
                      <w:pPr>
                        <w:pStyle w:val="Brdtext1"/>
                        <w:spacing w:after="0" w:line="240" w:lineRule="auto"/>
                        <w:jc w:val="center"/>
                        <w:rPr>
                          <w:sz w:val="22"/>
                          <w:szCs w:val="24"/>
                          <w:lang w:val="sv-FI"/>
                        </w:rPr>
                      </w:pPr>
                      <w:r w:rsidRPr="005D62D8">
                        <w:rPr>
                          <w:sz w:val="22"/>
                          <w:szCs w:val="24"/>
                          <w:lang w:val="sv-FI"/>
                        </w:rPr>
                        <w:t>Meddela eventuella allergier/ dieter</w:t>
                      </w:r>
                      <w:r w:rsidR="00E1672F" w:rsidRPr="005D62D8">
                        <w:rPr>
                          <w:sz w:val="22"/>
                          <w:szCs w:val="24"/>
                          <w:lang w:val="sv-FI"/>
                        </w:rPr>
                        <w:t xml:space="preserve"> vid anmälningen</w:t>
                      </w:r>
                      <w:r w:rsidRPr="005D62D8">
                        <w:rPr>
                          <w:sz w:val="22"/>
                          <w:szCs w:val="24"/>
                          <w:lang w:val="sv-FI"/>
                        </w:rPr>
                        <w:t>.</w:t>
                      </w:r>
                    </w:p>
                    <w:p w:rsidR="00031BAF" w:rsidRPr="005D62D8" w:rsidRDefault="00031BAF" w:rsidP="005D62D8">
                      <w:pPr>
                        <w:pStyle w:val="Brdtext1"/>
                        <w:spacing w:after="0" w:line="240" w:lineRule="auto"/>
                        <w:jc w:val="center"/>
                        <w:rPr>
                          <w:sz w:val="22"/>
                          <w:szCs w:val="24"/>
                          <w:lang w:val="sv-FI"/>
                        </w:rPr>
                      </w:pPr>
                      <w:r w:rsidRPr="005D62D8">
                        <w:rPr>
                          <w:sz w:val="22"/>
                          <w:szCs w:val="24"/>
                          <w:lang w:val="sv-FI"/>
                        </w:rPr>
                        <w:t xml:space="preserve"> Anmäl dig senast </w:t>
                      </w:r>
                      <w:r w:rsidR="00335B8B">
                        <w:rPr>
                          <w:sz w:val="22"/>
                          <w:szCs w:val="24"/>
                          <w:lang w:val="sv-FI"/>
                        </w:rPr>
                        <w:t>ons. 2.3-22</w:t>
                      </w:r>
                    </w:p>
                    <w:p w:rsidR="004E64C5" w:rsidRPr="005B3E8F" w:rsidRDefault="004E64C5" w:rsidP="005B3E8F">
                      <w:pPr>
                        <w:pStyle w:val="Brdtextboldad"/>
                        <w:spacing w:line="240" w:lineRule="auto"/>
                        <w:rPr>
                          <w:rFonts w:ascii="Segoe UI" w:hAnsi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774C9" w:rsidRPr="0054332D">
        <w:rPr>
          <w:noProof/>
          <w:lang w:eastAsia="sv-FI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9515265" wp14:editId="1FD2E255">
                <wp:simplePos x="0" y="0"/>
                <wp:positionH relativeFrom="column">
                  <wp:posOffset>955040</wp:posOffset>
                </wp:positionH>
                <wp:positionV relativeFrom="page">
                  <wp:posOffset>8493760</wp:posOffset>
                </wp:positionV>
                <wp:extent cx="5076190" cy="813435"/>
                <wp:effectExtent l="0" t="0" r="0" b="57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8134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E8F" w:rsidRDefault="00E1672F" w:rsidP="0054332D">
                            <w:pPr>
                              <w:pStyle w:val="Brdtext1"/>
                              <w:rPr>
                                <w:lang w:val="sv-FI"/>
                              </w:rPr>
                            </w:pPr>
                            <w:r>
                              <w:rPr>
                                <w:rStyle w:val="Kontaktboldad"/>
                              </w:rPr>
                              <w:t>Anmälning/ k</w:t>
                            </w:r>
                            <w:r w:rsidR="00232F83" w:rsidRPr="00247CE8">
                              <w:rPr>
                                <w:rStyle w:val="Kontaktboldad"/>
                              </w:rPr>
                              <w:t>ontakt</w:t>
                            </w:r>
                            <w:r>
                              <w:rPr>
                                <w:rStyle w:val="Kontaktboldad"/>
                              </w:rPr>
                              <w:t>/mera information</w:t>
                            </w:r>
                            <w:r w:rsidR="00232F83" w:rsidRPr="00247CE8">
                              <w:rPr>
                                <w:rStyle w:val="Kontaktboldad"/>
                              </w:rPr>
                              <w:t>:</w:t>
                            </w:r>
                            <w:r w:rsidR="00232F83" w:rsidRPr="005B3E8F">
                              <w:rPr>
                                <w:lang w:val="sv-FI"/>
                              </w:rPr>
                              <w:t xml:space="preserve"> </w:t>
                            </w:r>
                          </w:p>
                          <w:p w:rsidR="001774C9" w:rsidRPr="00E1672F" w:rsidRDefault="00E1672F" w:rsidP="0054332D">
                            <w:pPr>
                              <w:pStyle w:val="Brdtext1"/>
                              <w:rPr>
                                <w:rStyle w:val="KontaktChar"/>
                                <w:lang w:val="sv-FI"/>
                              </w:rPr>
                            </w:pPr>
                            <w:r w:rsidRPr="00E1672F">
                              <w:rPr>
                                <w:rStyle w:val="KontaktChar"/>
                                <w:lang w:val="sv-FI"/>
                              </w:rPr>
                              <w:t xml:space="preserve">Minna Annala 050-3444695 </w:t>
                            </w:r>
                            <w:r w:rsidRPr="00E1672F">
                              <w:rPr>
                                <w:rStyle w:val="KontaktChar"/>
                                <w:lang w:val="sv-FI"/>
                              </w:rPr>
                              <w:tab/>
                              <w:t>minna.annala@folkhalsan.fi</w:t>
                            </w:r>
                          </w:p>
                          <w:p w:rsidR="005B3E8F" w:rsidRPr="0054332D" w:rsidRDefault="005B3E8F" w:rsidP="0054332D">
                            <w:pPr>
                              <w:pStyle w:val="Brdtext1"/>
                              <w:rPr>
                                <w:lang w:val="sv-FI"/>
                              </w:rPr>
                            </w:pPr>
                            <w:r w:rsidRPr="005B3E8F">
                              <w:rPr>
                                <w:rStyle w:val="KontaktChar"/>
                                <w:lang w:val="sv-FI"/>
                              </w:rPr>
                              <w:t>malin.strom@folkhalsan.fi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5265" id="Text Box 3" o:spid="_x0000_s1028" type="#_x0000_t202" style="position:absolute;margin-left:75.2pt;margin-top:668.8pt;width:399.7pt;height:64.0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" fillcolor="#ffe6aa [1304]" stroked="f">
                <v:textbox inset=",2mm,,2mm">
                  <w:txbxContent>
                    <w:p w:rsidR="005B3E8F" w:rsidRDefault="00E1672F" w:rsidP="0054332D">
                      <w:pPr>
                        <w:pStyle w:val="Brdtext1"/>
                        <w:rPr>
                          <w:lang w:val="sv-FI"/>
                        </w:rPr>
                      </w:pPr>
                      <w:r>
                        <w:rPr>
                          <w:rStyle w:val="Kontaktboldad"/>
                        </w:rPr>
                        <w:t>Anmälning/ k</w:t>
                      </w:r>
                      <w:r w:rsidR="00232F83" w:rsidRPr="00247CE8">
                        <w:rPr>
                          <w:rStyle w:val="Kontaktboldad"/>
                        </w:rPr>
                        <w:t>ontakt</w:t>
                      </w:r>
                      <w:r>
                        <w:rPr>
                          <w:rStyle w:val="Kontaktboldad"/>
                        </w:rPr>
                        <w:t>/mera information</w:t>
                      </w:r>
                      <w:r w:rsidR="00232F83" w:rsidRPr="00247CE8">
                        <w:rPr>
                          <w:rStyle w:val="Kontaktboldad"/>
                        </w:rPr>
                        <w:t>:</w:t>
                      </w:r>
                      <w:r w:rsidR="00232F83" w:rsidRPr="005B3E8F">
                        <w:rPr>
                          <w:lang w:val="sv-FI"/>
                        </w:rPr>
                        <w:t xml:space="preserve"> </w:t>
                      </w:r>
                    </w:p>
                    <w:p w:rsidR="001774C9" w:rsidRPr="00E1672F" w:rsidRDefault="00E1672F" w:rsidP="0054332D">
                      <w:pPr>
                        <w:pStyle w:val="Brdtext1"/>
                        <w:rPr>
                          <w:rStyle w:val="KontaktChar"/>
                          <w:lang w:val="sv-FI"/>
                        </w:rPr>
                      </w:pPr>
                      <w:r w:rsidRPr="00E1672F">
                        <w:rPr>
                          <w:rStyle w:val="KontaktChar"/>
                          <w:lang w:val="sv-FI"/>
                        </w:rPr>
                        <w:t xml:space="preserve">Minna Annala 050-3444695 </w:t>
                      </w:r>
                      <w:r w:rsidRPr="00E1672F">
                        <w:rPr>
                          <w:rStyle w:val="KontaktChar"/>
                          <w:lang w:val="sv-FI"/>
                        </w:rPr>
                        <w:tab/>
                        <w:t>minna.annala@folkhalsan.fi</w:t>
                      </w:r>
                    </w:p>
                    <w:p w:rsidR="005B3E8F" w:rsidRPr="0054332D" w:rsidRDefault="005B3E8F" w:rsidP="0054332D">
                      <w:pPr>
                        <w:pStyle w:val="Brdtext1"/>
                        <w:rPr>
                          <w:lang w:val="sv-FI"/>
                        </w:rPr>
                      </w:pPr>
                      <w:r w:rsidRPr="005B3E8F">
                        <w:rPr>
                          <w:rStyle w:val="KontaktChar"/>
                          <w:lang w:val="sv-FI"/>
                        </w:rPr>
                        <w:t>malin.strom@folkhalsan.fi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3111D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BE2" w:rsidRPr="0054332D" w:rsidRDefault="00141BE2" w:rsidP="0054332D">
      <w:r>
        <w:separator/>
      </w:r>
    </w:p>
  </w:endnote>
  <w:endnote w:type="continuationSeparator" w:id="0">
    <w:p w:rsidR="00141BE2" w:rsidRPr="0054332D" w:rsidRDefault="00141BE2" w:rsidP="0054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llaFHscript">
    <w:altName w:val="Malgun Gothic Semilight"/>
    <w:panose1 w:val="00000000000000000000"/>
    <w:charset w:val="81"/>
    <w:family w:val="auto"/>
    <w:pitch w:val="variable"/>
    <w:sig w:usb0="01002A87" w:usb1="090F0000" w:usb2="00000010" w:usb3="00000000" w:csb0="003F00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2F" w:rsidRDefault="00E1672F">
    <w:pPr>
      <w:pStyle w:val="Footer"/>
    </w:pPr>
    <w:r>
      <w:tab/>
    </w:r>
    <w:r>
      <w:tab/>
    </w:r>
    <w:r>
      <w:rPr>
        <w:noProof/>
        <w:lang w:eastAsia="sv-FI"/>
      </w:rPr>
      <w:drawing>
        <wp:inline distT="0" distB="0" distL="0" distR="0" wp14:anchorId="0B6074D7">
          <wp:extent cx="1823085" cy="658495"/>
          <wp:effectExtent l="0" t="0" r="5715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BE2" w:rsidRPr="0054332D" w:rsidRDefault="00141BE2" w:rsidP="0054332D">
      <w:r>
        <w:separator/>
      </w:r>
    </w:p>
  </w:footnote>
  <w:footnote w:type="continuationSeparator" w:id="0">
    <w:p w:rsidR="00141BE2" w:rsidRPr="0054332D" w:rsidRDefault="00141BE2" w:rsidP="00543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32D" w:rsidRPr="0054332D" w:rsidRDefault="0054332D" w:rsidP="0054332D">
    <w:r w:rsidRPr="0054332D">
      <w:rPr>
        <w:noProof/>
        <w:lang w:eastAsia="sv-FI"/>
      </w:rPr>
      <w:drawing>
        <wp:anchor distT="0" distB="0" distL="114300" distR="114300" simplePos="0" relativeHeight="251659264" behindDoc="1" locked="1" layoutInCell="1" allowOverlap="1" wp14:anchorId="7FD4849B" wp14:editId="16F01A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81600" cy="10720800"/>
          <wp:effectExtent l="0" t="0" r="63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ön bakgr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styleLockTheme/>
  <w:styleLockQFSet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E8F"/>
    <w:rsid w:val="00031BAF"/>
    <w:rsid w:val="00072D5C"/>
    <w:rsid w:val="000B17B6"/>
    <w:rsid w:val="000D60A1"/>
    <w:rsid w:val="00141BE2"/>
    <w:rsid w:val="001774C9"/>
    <w:rsid w:val="001D09FC"/>
    <w:rsid w:val="00203294"/>
    <w:rsid w:val="00232F83"/>
    <w:rsid w:val="002408BA"/>
    <w:rsid w:val="00247CE8"/>
    <w:rsid w:val="002E5A2C"/>
    <w:rsid w:val="003111D2"/>
    <w:rsid w:val="00335B8B"/>
    <w:rsid w:val="00372AC2"/>
    <w:rsid w:val="003E3152"/>
    <w:rsid w:val="00425B2A"/>
    <w:rsid w:val="004C5FFF"/>
    <w:rsid w:val="004E64C5"/>
    <w:rsid w:val="0054332D"/>
    <w:rsid w:val="005B3E8F"/>
    <w:rsid w:val="005D62D8"/>
    <w:rsid w:val="00602E69"/>
    <w:rsid w:val="006A2652"/>
    <w:rsid w:val="006D66A0"/>
    <w:rsid w:val="00712E98"/>
    <w:rsid w:val="007B430D"/>
    <w:rsid w:val="00816F34"/>
    <w:rsid w:val="008560C8"/>
    <w:rsid w:val="00927172"/>
    <w:rsid w:val="00A214C1"/>
    <w:rsid w:val="00A6027E"/>
    <w:rsid w:val="00B5776B"/>
    <w:rsid w:val="00B74F48"/>
    <w:rsid w:val="00D0111A"/>
    <w:rsid w:val="00D13F8D"/>
    <w:rsid w:val="00DE3C0B"/>
    <w:rsid w:val="00E1672F"/>
    <w:rsid w:val="00E25A1B"/>
    <w:rsid w:val="00E91099"/>
    <w:rsid w:val="00F01C7B"/>
    <w:rsid w:val="00F20AA0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9F2CB"/>
  <w15:chartTrackingRefBased/>
  <w15:docId w15:val="{096B0B91-6E80-4323-9C4D-A922C68D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0B17B6"/>
    <w:rPr>
      <w:color w:val="808080"/>
    </w:rPr>
  </w:style>
  <w:style w:type="paragraph" w:customStyle="1" w:styleId="Handskrivet">
    <w:name w:val="Handskrivet"/>
    <w:basedOn w:val="Normal"/>
    <w:link w:val="HandskrivetChar"/>
    <w:qFormat/>
    <w:rsid w:val="003E3152"/>
    <w:pPr>
      <w:spacing w:line="480" w:lineRule="exact"/>
    </w:pPr>
    <w:rPr>
      <w:rFonts w:ascii="CillaFHscript" w:eastAsia="CillaFHscript" w:hAnsi="CillaFHscript" w:cs="CillaFHscript"/>
      <w:color w:val="E22D71" w:themeColor="accent1"/>
      <w:sz w:val="56"/>
      <w:szCs w:val="56"/>
    </w:rPr>
  </w:style>
  <w:style w:type="paragraph" w:customStyle="1" w:styleId="Rubrik1">
    <w:name w:val="Rubrik1"/>
    <w:basedOn w:val="Normal"/>
    <w:link w:val="RubrikChar"/>
    <w:qFormat/>
    <w:rsid w:val="001D09FC"/>
    <w:pPr>
      <w:spacing w:line="880" w:lineRule="exact"/>
    </w:pPr>
    <w:rPr>
      <w:rFonts w:ascii="Segoe UI Black" w:hAnsi="Segoe UI Black"/>
      <w:color w:val="FFFFFF" w:themeColor="background1"/>
      <w:sz w:val="88"/>
      <w:szCs w:val="88"/>
      <w:lang w:val="en-US"/>
    </w:rPr>
  </w:style>
  <w:style w:type="character" w:customStyle="1" w:styleId="HandskrivetChar">
    <w:name w:val="Handskrivet Char"/>
    <w:basedOn w:val="DefaultParagraphFont"/>
    <w:link w:val="Handskrivet"/>
    <w:rsid w:val="003E3152"/>
    <w:rPr>
      <w:rFonts w:ascii="CillaFHscript" w:eastAsia="CillaFHscript" w:hAnsi="CillaFHscript" w:cs="CillaFHscript"/>
      <w:color w:val="E22D71" w:themeColor="accent1"/>
      <w:sz w:val="56"/>
      <w:szCs w:val="56"/>
    </w:rPr>
  </w:style>
  <w:style w:type="paragraph" w:customStyle="1" w:styleId="Brdtext1">
    <w:name w:val="Brödtext1"/>
    <w:basedOn w:val="Normal"/>
    <w:link w:val="BrdtextChar"/>
    <w:qFormat/>
    <w:rsid w:val="001D09FC"/>
    <w:pPr>
      <w:spacing w:line="380" w:lineRule="exact"/>
    </w:pPr>
    <w:rPr>
      <w:rFonts w:ascii="Segoe UI" w:hAnsi="Segoe UI"/>
      <w:sz w:val="28"/>
      <w:lang w:val="en-US"/>
    </w:rPr>
  </w:style>
  <w:style w:type="character" w:customStyle="1" w:styleId="RubrikChar">
    <w:name w:val="Rubrik Char"/>
    <w:basedOn w:val="DefaultParagraphFont"/>
    <w:link w:val="Rubrik1"/>
    <w:rsid w:val="001D09FC"/>
    <w:rPr>
      <w:rFonts w:ascii="Segoe UI Black" w:hAnsi="Segoe UI Black"/>
      <w:color w:val="FFFFFF" w:themeColor="background1"/>
      <w:sz w:val="88"/>
      <w:szCs w:val="88"/>
      <w:lang w:val="en-US"/>
    </w:rPr>
  </w:style>
  <w:style w:type="paragraph" w:customStyle="1" w:styleId="Handskrivetvit">
    <w:name w:val="Handskrivet vit"/>
    <w:basedOn w:val="Handskrivet"/>
    <w:link w:val="HandskrivetvitChar"/>
    <w:qFormat/>
    <w:rsid w:val="00A6027E"/>
    <w:rPr>
      <w:color w:val="FFFFFF" w:themeColor="background1"/>
    </w:rPr>
  </w:style>
  <w:style w:type="character" w:customStyle="1" w:styleId="BrdtextChar">
    <w:name w:val="Brödtext Char"/>
    <w:basedOn w:val="DefaultParagraphFont"/>
    <w:link w:val="Brdtext1"/>
    <w:rsid w:val="001D09FC"/>
    <w:rPr>
      <w:rFonts w:ascii="Segoe UI" w:hAnsi="Segoe UI"/>
      <w:sz w:val="28"/>
      <w:lang w:val="en-US"/>
    </w:rPr>
  </w:style>
  <w:style w:type="paragraph" w:customStyle="1" w:styleId="Kontakt">
    <w:name w:val="Kontakt"/>
    <w:basedOn w:val="Brdtext1"/>
    <w:link w:val="KontaktChar"/>
    <w:qFormat/>
    <w:rsid w:val="004E64C5"/>
    <w:pPr>
      <w:spacing w:line="280" w:lineRule="exact"/>
    </w:pPr>
    <w:rPr>
      <w:rFonts w:ascii="Georgia" w:hAnsi="Georgia"/>
      <w:sz w:val="24"/>
      <w:szCs w:val="24"/>
      <w:lang w:val="sv-FI"/>
    </w:rPr>
  </w:style>
  <w:style w:type="character" w:customStyle="1" w:styleId="HandskrivetvitChar">
    <w:name w:val="Handskrivet vit Char"/>
    <w:basedOn w:val="HandskrivetChar"/>
    <w:link w:val="Handskrivetvit"/>
    <w:rsid w:val="00A6027E"/>
    <w:rPr>
      <w:rFonts w:ascii="CillaFHscript" w:eastAsia="CillaFHscript" w:hAnsi="CillaFHscript" w:cs="CillaFHscript"/>
      <w:color w:val="FFFFFF" w:themeColor="background1"/>
      <w:sz w:val="56"/>
      <w:szCs w:val="56"/>
    </w:rPr>
  </w:style>
  <w:style w:type="character" w:customStyle="1" w:styleId="Kontaktboldad">
    <w:name w:val="Kontakt boldad"/>
    <w:basedOn w:val="DefaultParagraphFont"/>
    <w:uiPriority w:val="1"/>
    <w:qFormat/>
    <w:rsid w:val="004E64C5"/>
    <w:rPr>
      <w:rFonts w:ascii="Georgia" w:hAnsi="Georgia"/>
      <w:b/>
      <w:sz w:val="24"/>
      <w:szCs w:val="24"/>
      <w:lang w:val="sv-FI"/>
    </w:rPr>
  </w:style>
  <w:style w:type="character" w:customStyle="1" w:styleId="KontaktChar">
    <w:name w:val="Kontakt Char"/>
    <w:basedOn w:val="BrdtextChar"/>
    <w:link w:val="Kontakt"/>
    <w:rsid w:val="004E64C5"/>
    <w:rPr>
      <w:rFonts w:ascii="Georgia" w:hAnsi="Georgia"/>
      <w:sz w:val="24"/>
      <w:szCs w:val="24"/>
      <w:lang w:val="en-US"/>
    </w:rPr>
  </w:style>
  <w:style w:type="paragraph" w:customStyle="1" w:styleId="Brdtextboldad">
    <w:name w:val="Brödtext boldad"/>
    <w:basedOn w:val="Brdtext1"/>
    <w:link w:val="BrdtextboldadChar"/>
    <w:qFormat/>
    <w:rsid w:val="001D09FC"/>
    <w:rPr>
      <w:rFonts w:ascii="Segoe UI Semibold" w:hAnsi="Segoe UI Semibold"/>
      <w:lang w:val="sv-FI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E6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rdtextboldadChar">
    <w:name w:val="Brödtext boldad Char"/>
    <w:basedOn w:val="BrdtextChar"/>
    <w:link w:val="Brdtextboldad"/>
    <w:rsid w:val="001D09FC"/>
    <w:rPr>
      <w:rFonts w:ascii="Segoe UI Semibold" w:hAnsi="Segoe UI Semibold"/>
      <w:sz w:val="2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4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locked/>
    <w:rsid w:val="0054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32D"/>
  </w:style>
  <w:style w:type="paragraph" w:styleId="Footer">
    <w:name w:val="footer"/>
    <w:basedOn w:val="Normal"/>
    <w:link w:val="FooterChar"/>
    <w:uiPriority w:val="99"/>
    <w:unhideWhenUsed/>
    <w:locked/>
    <w:rsid w:val="0054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32D"/>
  </w:style>
  <w:style w:type="paragraph" w:customStyle="1" w:styleId="Rubrikvit">
    <w:name w:val="Rubrik vit"/>
    <w:basedOn w:val="Rubrik1"/>
    <w:link w:val="RubrikvitChar"/>
    <w:qFormat/>
    <w:rsid w:val="001D09FC"/>
    <w:rPr>
      <w:rFonts w:ascii="Segoe UI" w:hAnsi="Segoe UI"/>
      <w:b/>
      <w:lang w:val="sv-FI"/>
    </w:rPr>
  </w:style>
  <w:style w:type="character" w:customStyle="1" w:styleId="RubrikvitChar">
    <w:name w:val="Rubrik vit Char"/>
    <w:basedOn w:val="RubrikChar"/>
    <w:link w:val="Rubrikvit"/>
    <w:rsid w:val="001D09FC"/>
    <w:rPr>
      <w:rFonts w:ascii="Segoe UI" w:hAnsi="Segoe UI"/>
      <w:b/>
      <w:color w:val="FFFFFF" w:themeColor="background1"/>
      <w:sz w:val="88"/>
      <w:szCs w:val="88"/>
      <w:lang w:val="en-US"/>
    </w:rPr>
  </w:style>
  <w:style w:type="character" w:customStyle="1" w:styleId="DrradChar">
    <w:name w:val="Dårrad Char"/>
    <w:basedOn w:val="DefaultParagraphFont"/>
    <w:link w:val="Drrad"/>
    <w:locked/>
    <w:rsid w:val="00425B2A"/>
    <w:rPr>
      <w:rFonts w:ascii="Georgia" w:eastAsia="CillaFHscript" w:hAnsi="Georgia" w:cs="CillaFHscript"/>
      <w:color w:val="E22D71" w:themeColor="accent1"/>
      <w:sz w:val="28"/>
      <w:szCs w:val="56"/>
    </w:rPr>
  </w:style>
  <w:style w:type="paragraph" w:customStyle="1" w:styleId="Drrad">
    <w:name w:val="Dårrad"/>
    <w:basedOn w:val="Normal"/>
    <w:link w:val="DrradChar"/>
    <w:qFormat/>
    <w:rsid w:val="00425B2A"/>
    <w:pPr>
      <w:spacing w:line="480" w:lineRule="exact"/>
    </w:pPr>
    <w:rPr>
      <w:rFonts w:ascii="Georgia" w:eastAsia="CillaFHscript" w:hAnsi="Georgia" w:cs="CillaFHscript"/>
      <w:color w:val="E22D71" w:themeColor="accent1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r\AppData\Local\Packages\Microsoft.MicrosoftEdge_8wekyb3d8bbwe\TempState\Downloads\Wordmall%20f&#246;r%20flyer%20magenta%20(1).dotx" TargetMode="External"/></Relationships>
</file>

<file path=word/theme/theme1.xml><?xml version="1.0" encoding="utf-8"?>
<a:theme xmlns:a="http://schemas.openxmlformats.org/drawingml/2006/main" name="Folkhälsan2017">
  <a:themeElements>
    <a:clrScheme name="Folkhälsan2017">
      <a:dk1>
        <a:sysClr val="windowText" lastClr="000000"/>
      </a:dk1>
      <a:lt1>
        <a:sysClr val="window" lastClr="FFFFFF"/>
      </a:lt1>
      <a:dk2>
        <a:srgbClr val="343434"/>
      </a:dk2>
      <a:lt2>
        <a:srgbClr val="EEDFD0"/>
      </a:lt2>
      <a:accent1>
        <a:srgbClr val="E22D71"/>
      </a:accent1>
      <a:accent2>
        <a:srgbClr val="004A88"/>
      </a:accent2>
      <a:accent3>
        <a:srgbClr val="483122"/>
      </a:accent3>
      <a:accent4>
        <a:srgbClr val="CE7125"/>
      </a:accent4>
      <a:accent5>
        <a:srgbClr val="FFC12C"/>
      </a:accent5>
      <a:accent6>
        <a:srgbClr val="798F2C"/>
      </a:accent6>
      <a:hlink>
        <a:srgbClr val="004A88"/>
      </a:hlink>
      <a:folHlink>
        <a:srgbClr val="343434"/>
      </a:folHlink>
    </a:clrScheme>
    <a:fontScheme name="Folkhälsan 2017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olkhälsan2017" id="{A0DD0D3B-9C38-411A-B0E9-C507D88C451F}" vid="{483B79CF-D198-4AB3-B30C-9AD06E6552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94700-1DF3-4374-B746-5F9B2FEC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 för flyer magenta (1)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Samfundet Folkhälsan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Ström</dc:creator>
  <cp:keywords/>
  <dc:description/>
  <cp:lastModifiedBy>Minna Annala</cp:lastModifiedBy>
  <cp:revision>2</cp:revision>
  <cp:lastPrinted>2019-10-02T10:41:00Z</cp:lastPrinted>
  <dcterms:created xsi:type="dcterms:W3CDTF">2022-01-03T10:40:00Z</dcterms:created>
  <dcterms:modified xsi:type="dcterms:W3CDTF">2022-01-03T10:40:00Z</dcterms:modified>
</cp:coreProperties>
</file>